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0E60" w:rsidRPr="00A73A69" w:rsidRDefault="005D0E60" w:rsidP="00A73A69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</w:pPr>
      <w:r w:rsidRPr="005D0E60">
        <w:rPr>
          <w:rFonts w:ascii="Times New Roman" w:eastAsia="宋体" w:hAnsi="Times New Roman" w:cs="Times New Roman" w:hint="eastAsia"/>
          <w:b/>
          <w:sz w:val="30"/>
          <w:szCs w:val="30"/>
        </w:rPr>
        <w:t>Novus Graduate Scholarship ( NGS</w:t>
      </w:r>
      <w:r w:rsidRPr="005D0E60">
        <w:rPr>
          <w:rFonts w:ascii="Times New Roman" w:eastAsia="宋体" w:hAnsi="Times New Roman" w:cs="Times New Roman"/>
          <w:b/>
          <w:sz w:val="28"/>
          <w:szCs w:val="28"/>
        </w:rPr>
        <w:t xml:space="preserve"> </w:t>
      </w:r>
      <w:r w:rsidRPr="005D0E60">
        <w:rPr>
          <w:rFonts w:ascii="Times New Roman" w:eastAsia="宋体" w:hAnsi="Times New Roman" w:cs="Times New Roman" w:hint="eastAsia"/>
          <w:b/>
          <w:sz w:val="28"/>
          <w:szCs w:val="28"/>
        </w:rPr>
        <w:t>)</w:t>
      </w:r>
      <w:r w:rsidR="00A73A69"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  <w:t xml:space="preserve"> </w:t>
      </w:r>
      <w:bookmarkStart w:id="0" w:name="_GoBack"/>
      <w:bookmarkEnd w:id="0"/>
      <w:r w:rsidRPr="005D0E60">
        <w:rPr>
          <w:rFonts w:ascii="Times New Roman" w:eastAsia="宋体" w:hAnsi="Times New Roman" w:cs="Times New Roman"/>
          <w:b/>
          <w:spacing w:val="-3"/>
          <w:sz w:val="28"/>
          <w:szCs w:val="28"/>
          <w:lang w:val="en-GB" w:eastAsia="zh-CN"/>
        </w:rPr>
        <w:t>Application form</w:t>
      </w: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b/>
          <w:spacing w:val="-3"/>
          <w:sz w:val="32"/>
          <w:szCs w:val="32"/>
          <w:lang w:val="en-GB" w:eastAsia="zh-CN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992"/>
        <w:gridCol w:w="851"/>
        <w:gridCol w:w="1419"/>
        <w:gridCol w:w="1557"/>
        <w:gridCol w:w="1276"/>
        <w:gridCol w:w="1134"/>
        <w:gridCol w:w="2126"/>
      </w:tblGrid>
      <w:tr w:rsidR="005D0E60" w:rsidRPr="005D0E60" w:rsidTr="005D0E60">
        <w:trPr>
          <w:cantSplit/>
          <w:trHeight w:val="665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Name</w:t>
            </w:r>
          </w:p>
        </w:tc>
        <w:tc>
          <w:tcPr>
            <w:tcW w:w="992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851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jc w:val="both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Mobile </w:t>
            </w:r>
          </w:p>
        </w:tc>
        <w:tc>
          <w:tcPr>
            <w:tcW w:w="1419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  <w:tc>
          <w:tcPr>
            <w:tcW w:w="1557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For academic degree</w:t>
            </w:r>
          </w:p>
        </w:tc>
        <w:tc>
          <w:tcPr>
            <w:tcW w:w="1276" w:type="dxa"/>
            <w:vAlign w:val="center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Doctor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Master</w:t>
            </w:r>
          </w:p>
        </w:tc>
        <w:tc>
          <w:tcPr>
            <w:tcW w:w="1134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Graduate Date</w:t>
            </w:r>
          </w:p>
        </w:tc>
        <w:tc>
          <w:tcPr>
            <w:tcW w:w="2126" w:type="dxa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</w:tc>
      </w:tr>
      <w:tr w:rsidR="005D0E60" w:rsidRPr="005D0E60" w:rsidTr="005D0E60">
        <w:trPr>
          <w:cantSplit/>
          <w:trHeight w:val="665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University</w:t>
            </w:r>
          </w:p>
        </w:tc>
        <w:tc>
          <w:tcPr>
            <w:tcW w:w="1843" w:type="dxa"/>
            <w:gridSpan w:val="2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  <w:tc>
          <w:tcPr>
            <w:tcW w:w="1419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  <w:t>Address</w:t>
            </w:r>
          </w:p>
        </w:tc>
        <w:tc>
          <w:tcPr>
            <w:tcW w:w="6093" w:type="dxa"/>
            <w:gridSpan w:val="4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4"/>
                <w:szCs w:val="20"/>
                <w:lang w:eastAsia="zh-CN"/>
              </w:rPr>
            </w:pPr>
          </w:p>
        </w:tc>
      </w:tr>
      <w:tr w:rsidR="005D0E60" w:rsidRPr="005D0E60" w:rsidTr="005D0E60">
        <w:trPr>
          <w:cantSplit/>
          <w:trHeight w:val="296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Research introduction &amp; achievement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</w:tr>
      <w:tr w:rsidR="005D0E60" w:rsidRPr="005D0E60" w:rsidTr="005D0E60">
        <w:trPr>
          <w:cantSplit/>
          <w:trHeight w:val="2279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Comment by University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762" w:firstLine="580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762" w:firstLine="580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350" w:firstLine="4935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Signature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440" w:lineRule="exact"/>
              <w:ind w:firstLine="327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                                  Date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</w:tc>
      </w:tr>
      <w:tr w:rsidR="005D0E60" w:rsidRPr="005D0E60" w:rsidTr="005D0E60">
        <w:trPr>
          <w:cantSplit/>
          <w:trHeight w:val="2493"/>
        </w:trPr>
        <w:tc>
          <w:tcPr>
            <w:tcW w:w="1418" w:type="dxa"/>
            <w:vAlign w:val="center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Comment by Committee</w:t>
            </w:r>
          </w:p>
        </w:tc>
        <w:tc>
          <w:tcPr>
            <w:tcW w:w="9355" w:type="dxa"/>
            <w:gridSpan w:val="7"/>
          </w:tcPr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440" w:lineRule="exact"/>
              <w:ind w:firstLineChars="2400" w:firstLine="5040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Signature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440" w:lineRule="exact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                                                                           </w:t>
            </w:r>
            <w:r w:rsidRPr="005D0E60">
              <w:rPr>
                <w:rFonts w:ascii="Times New Roman" w:eastAsia="宋体" w:hAnsi="Times New Roman" w:cs="Times New Roman" w:hint="eastAsia"/>
                <w:sz w:val="21"/>
                <w:szCs w:val="21"/>
                <w:lang w:eastAsia="zh-CN"/>
              </w:rPr>
              <w:t xml:space="preserve">               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    Date</w:t>
            </w: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>：</w:t>
            </w:r>
          </w:p>
        </w:tc>
      </w:tr>
    </w:tbl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jc w:val="center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p w:rsidR="005D0E60" w:rsidRPr="005D0E60" w:rsidRDefault="005D0E60" w:rsidP="005D0E60">
      <w:pPr>
        <w:tabs>
          <w:tab w:val="left" w:pos="-1440"/>
          <w:tab w:val="left" w:pos="-720"/>
          <w:tab w:val="left" w:pos="2930"/>
        </w:tabs>
        <w:suppressAutoHyphens/>
        <w:spacing w:after="0" w:line="240" w:lineRule="auto"/>
        <w:rPr>
          <w:rFonts w:ascii="Times New Roman" w:eastAsia="宋体" w:hAnsi="Times New Roman" w:cs="Times New Roman"/>
          <w:spacing w:val="-3"/>
          <w:sz w:val="20"/>
          <w:szCs w:val="20"/>
          <w:lang w:eastAsia="zh-CN"/>
        </w:rPr>
      </w:pPr>
    </w:p>
    <w:tbl>
      <w:tblPr>
        <w:tblW w:w="19865" w:type="dxa"/>
        <w:tblInd w:w="103" w:type="dxa"/>
        <w:tblLook w:val="0000" w:firstRow="0" w:lastRow="0" w:firstColumn="0" w:lastColumn="0" w:noHBand="0" w:noVBand="0"/>
      </w:tblPr>
      <w:tblGrid>
        <w:gridCol w:w="477"/>
        <w:gridCol w:w="961"/>
        <w:gridCol w:w="1969"/>
        <w:gridCol w:w="204"/>
        <w:gridCol w:w="492"/>
        <w:gridCol w:w="765"/>
        <w:gridCol w:w="727"/>
        <w:gridCol w:w="1327"/>
        <w:gridCol w:w="72"/>
        <w:gridCol w:w="1281"/>
        <w:gridCol w:w="285"/>
        <w:gridCol w:w="659"/>
        <w:gridCol w:w="1596"/>
        <w:gridCol w:w="4522"/>
        <w:gridCol w:w="4528"/>
      </w:tblGrid>
      <w:tr w:rsidR="005D0E60" w:rsidRPr="005D0E60" w:rsidTr="00906F27">
        <w:trPr>
          <w:gridAfter w:val="2"/>
          <w:wAfter w:w="9050" w:type="dxa"/>
          <w:trHeight w:val="724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lastRenderedPageBreak/>
              <w:t>Personal Information</w:t>
            </w:r>
          </w:p>
        </w:tc>
      </w:tr>
      <w:tr w:rsidR="005D0E60" w:rsidRPr="005D0E60" w:rsidTr="005D0E60">
        <w:trPr>
          <w:gridAfter w:val="2"/>
          <w:wAfter w:w="9050" w:type="dxa"/>
          <w:trHeight w:val="553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Name</w:t>
            </w:r>
          </w:p>
        </w:tc>
        <w:tc>
          <w:tcPr>
            <w:tcW w:w="1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E-mail</w:t>
            </w:r>
          </w:p>
        </w:tc>
        <w:tc>
          <w:tcPr>
            <w:tcW w:w="340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540" w:type="dxa"/>
            <w:gridSpan w:val="3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Times New Roman"/>
                <w:noProof/>
                <w:sz w:val="24"/>
                <w:szCs w:val="20"/>
                <w:lang w:eastAsia="zh-CN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-12065</wp:posOffset>
                      </wp:positionV>
                      <wp:extent cx="946150" cy="1091565"/>
                      <wp:effectExtent l="6350" t="8890" r="9525" b="13970"/>
                      <wp:wrapNone/>
                      <wp:docPr id="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6150" cy="10915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Default="005D0E60" w:rsidP="005D0E6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  <w:lang w:eastAsia="zh-CN"/>
                                    </w:rPr>
                                  </w:pPr>
                                </w:p>
                                <w:p w:rsidR="005D0E60" w:rsidRPr="00240ABA" w:rsidRDefault="005D0E60" w:rsidP="005D0E60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hoto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6" style="position:absolute;margin-left:20.1pt;margin-top:-.95pt;width:74.5pt;height:85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">
                      <v:textbox>
                        <w:txbxContent>
                          <w:p w:rsidR="005D0E60" w:rsidRDefault="005D0E60" w:rsidP="005D0E60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Default="005D0E60" w:rsidP="005D0E60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Default="005D0E60" w:rsidP="005D0E60">
                            <w:pPr>
                              <w:jc w:val="center"/>
                              <w:rPr>
                                <w:sz w:val="18"/>
                                <w:szCs w:val="18"/>
                                <w:lang w:eastAsia="zh-CN"/>
                              </w:rPr>
                            </w:pPr>
                          </w:p>
                          <w:p w:rsidR="005D0E60" w:rsidRPr="00240ABA" w:rsidRDefault="005D0E60" w:rsidP="005D0E60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hoto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5D0E60" w:rsidRPr="005D0E60" w:rsidTr="005D0E60">
        <w:trPr>
          <w:gridAfter w:val="2"/>
          <w:wAfter w:w="9050" w:type="dxa"/>
          <w:trHeight w:val="564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Citizenship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Marital Status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254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906F27">
        <w:trPr>
          <w:gridAfter w:val="2"/>
          <w:wAfter w:w="9050" w:type="dxa"/>
          <w:trHeight w:val="990"/>
        </w:trPr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Place of Birth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Personality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2540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5D0E60">
        <w:trPr>
          <w:gridAfter w:val="2"/>
          <w:wAfter w:w="9050" w:type="dxa"/>
          <w:trHeight w:val="568"/>
        </w:trPr>
        <w:tc>
          <w:tcPr>
            <w:tcW w:w="1438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Gender</w:t>
            </w:r>
          </w:p>
        </w:tc>
        <w:tc>
          <w:tcPr>
            <w:tcW w:w="19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Home phone</w:t>
            </w:r>
          </w:p>
        </w:tc>
        <w:tc>
          <w:tcPr>
            <w:tcW w:w="3407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Age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632"/>
        </w:trPr>
        <w:tc>
          <w:tcPr>
            <w:tcW w:w="143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Height</w:t>
            </w:r>
          </w:p>
        </w:tc>
        <w:tc>
          <w:tcPr>
            <w:tcW w:w="196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146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ID/Passport NO.</w:t>
            </w:r>
          </w:p>
        </w:tc>
        <w:tc>
          <w:tcPr>
            <w:tcW w:w="3407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rebuchet MS" w:cs="Times New Roman"/>
                <w:sz w:val="21"/>
                <w:szCs w:val="21"/>
                <w:lang w:eastAsia="zh-CN"/>
              </w:rPr>
              <w:t xml:space="preserve">　</w:t>
            </w:r>
          </w:p>
        </w:tc>
        <w:tc>
          <w:tcPr>
            <w:tcW w:w="94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Weight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906F27">
        <w:trPr>
          <w:gridAfter w:val="2"/>
          <w:wAfter w:w="9050" w:type="dxa"/>
          <w:trHeight w:val="665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Education Qualification</w:t>
            </w:r>
          </w:p>
        </w:tc>
      </w:tr>
      <w:tr w:rsidR="005D0E60" w:rsidRPr="005D0E60" w:rsidTr="00906F27">
        <w:trPr>
          <w:gridAfter w:val="2"/>
          <w:wAfter w:w="9050" w:type="dxa"/>
          <w:trHeight w:val="285"/>
        </w:trPr>
        <w:tc>
          <w:tcPr>
            <w:tcW w:w="410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University</w:t>
            </w:r>
          </w:p>
        </w:tc>
        <w:tc>
          <w:tcPr>
            <w:tcW w:w="281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Date attended</w:t>
            </w:r>
          </w:p>
        </w:tc>
        <w:tc>
          <w:tcPr>
            <w:tcW w:w="3893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Qualifications Attained</w:t>
            </w:r>
          </w:p>
        </w:tc>
      </w:tr>
      <w:tr w:rsidR="005D0E60" w:rsidRPr="005D0E60" w:rsidTr="005D0E60">
        <w:trPr>
          <w:gridAfter w:val="2"/>
          <w:wAfter w:w="9050" w:type="dxa"/>
          <w:trHeight w:val="346"/>
        </w:trPr>
        <w:tc>
          <w:tcPr>
            <w:tcW w:w="4103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From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To</w:t>
            </w:r>
          </w:p>
        </w:tc>
        <w:tc>
          <w:tcPr>
            <w:tcW w:w="3893" w:type="dxa"/>
            <w:gridSpan w:val="5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5D0E60">
        <w:trPr>
          <w:gridAfter w:val="2"/>
          <w:wAfter w:w="9050" w:type="dxa"/>
          <w:trHeight w:val="762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700"/>
        </w:trPr>
        <w:tc>
          <w:tcPr>
            <w:tcW w:w="47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69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  <w:tc>
          <w:tcPr>
            <w:tcW w:w="225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5D0E60">
        <w:trPr>
          <w:gridAfter w:val="2"/>
          <w:wAfter w:w="9050" w:type="dxa"/>
          <w:trHeight w:val="705"/>
        </w:trPr>
        <w:tc>
          <w:tcPr>
            <w:tcW w:w="4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362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4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16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  <w:tc>
          <w:tcPr>
            <w:tcW w:w="22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  <w:t xml:space="preserve">　</w:t>
            </w:r>
          </w:p>
        </w:tc>
      </w:tr>
      <w:tr w:rsidR="005D0E60" w:rsidRPr="005D0E60" w:rsidTr="00906F27">
        <w:trPr>
          <w:gridAfter w:val="2"/>
          <w:wAfter w:w="9050" w:type="dxa"/>
          <w:trHeight w:val="632"/>
        </w:trPr>
        <w:tc>
          <w:tcPr>
            <w:tcW w:w="10815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Research field</w:t>
            </w:r>
          </w:p>
        </w:tc>
      </w:tr>
      <w:tr w:rsidR="005D0E60" w:rsidRPr="005D0E60" w:rsidTr="005D0E60">
        <w:trPr>
          <w:trHeight w:val="3774"/>
        </w:trPr>
        <w:tc>
          <w:tcPr>
            <w:tcW w:w="361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D0E60" w:rsidRPr="005D0E60" w:rsidRDefault="005D0E60" w:rsidP="005D0E6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3582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right" w:pos="1143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TYPE OF REASERCH SPCECIES (Choose one or more)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3582"/>
                <w:tab w:val="left" w:pos="4143"/>
                <w:tab w:val="left" w:pos="4413"/>
                <w:tab w:val="left" w:pos="5760"/>
              </w:tabs>
              <w:spacing w:after="0" w:line="240" w:lineRule="auto"/>
              <w:ind w:left="7200" w:hanging="7200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01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USDA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USDA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bookmarkEnd w:id="1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Swine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ab/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02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"/>
                  <w:enabled w:val="0"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Poultry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03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2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Ruminant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04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52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3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Aquiculture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05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4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Human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Pets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Specialty Animals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8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Other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338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TYPE OF RESEARCH DISCIPLINE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1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6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5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Animal Production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2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7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bookmarkEnd w:id="6"/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Genetics/Breeding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3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Reproductions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04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Feed Science/Technical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05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Animal Nutrition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Veterinary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Other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</w:tc>
        <w:tc>
          <w:tcPr>
            <w:tcW w:w="382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RESEARCH LEVEL</w:t>
            </w:r>
          </w:p>
          <w:p w:rsidR="005D0E60" w:rsidRPr="005D0E60" w:rsidRDefault="005D0E60" w:rsidP="005D0E60">
            <w:pPr>
              <w:tabs>
                <w:tab w:val="left" w:pos="0"/>
                <w:tab w:val="left" w:pos="24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143"/>
                <w:tab w:val="left" w:pos="4413"/>
                <w:tab w:val="left" w:pos="5760"/>
              </w:tabs>
              <w:spacing w:after="0" w:line="240" w:lineRule="auto"/>
              <w:ind w:left="241" w:hanging="241"/>
              <w:rPr>
                <w:rFonts w:ascii="Times New Roman" w:eastAsia="宋体" w:hAnsi="Times New Roman" w:cs="Times New Roman"/>
                <w:sz w:val="21"/>
                <w:szCs w:val="21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P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hysiology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02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Metabolism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03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Tissue Culture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04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Molecule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05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Practical Animal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06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Pathology/Histology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07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Immunity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8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Microbiology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>0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9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Ranching/Pasture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10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Biochemistry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11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Other</w:t>
            </w:r>
          </w:p>
        </w:tc>
        <w:tc>
          <w:tcPr>
            <w:tcW w:w="4522" w:type="dxa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</w:p>
        </w:tc>
        <w:tc>
          <w:tcPr>
            <w:tcW w:w="4528" w:type="dxa"/>
          </w:tcPr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研究水平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12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7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生理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02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8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8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代谢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03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9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9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组织培养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04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0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0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分子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05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动物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06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病理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/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组织学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07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免疫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08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微生物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09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草业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10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生化</w:t>
            </w:r>
          </w:p>
          <w:p w:rsidR="005D0E60" w:rsidRPr="005D0E60" w:rsidRDefault="005D0E60" w:rsidP="005D0E60">
            <w:pPr>
              <w:tabs>
                <w:tab w:val="left" w:pos="358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11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1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instrText xml:space="preserve"> FORMCHECKBOX </w:instrText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</w:r>
            <w:r w:rsidR="00A73A69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separate"/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fldChar w:fldCharType="end"/>
            </w:r>
            <w:bookmarkEnd w:id="11"/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 xml:space="preserve"> </w:t>
            </w:r>
            <w:r w:rsidRPr="005D0E60">
              <w:rPr>
                <w:rFonts w:ascii="Times New Roman" w:eastAsia="宋体" w:hAnsi="Times New Roman" w:cs="Times New Roman"/>
                <w:sz w:val="21"/>
                <w:szCs w:val="21"/>
                <w:lang w:eastAsia="zh-CN"/>
              </w:rPr>
              <w:t>其它</w:t>
            </w:r>
          </w:p>
        </w:tc>
      </w:tr>
    </w:tbl>
    <w:p w:rsidR="005D0E60" w:rsidRPr="005D0E60" w:rsidRDefault="005D0E60" w:rsidP="005D0E60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5D0E60" w:rsidRPr="005D0E60" w:rsidRDefault="005D0E60" w:rsidP="005D0E60">
      <w:pPr>
        <w:spacing w:after="0" w:line="240" w:lineRule="auto"/>
        <w:jc w:val="center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p w:rsidR="005D0E60" w:rsidRPr="005D0E60" w:rsidRDefault="005D0E60" w:rsidP="005D0E60">
      <w:pPr>
        <w:spacing w:after="0" w:line="240" w:lineRule="auto"/>
        <w:rPr>
          <w:rFonts w:ascii="Times New Roman" w:eastAsia="宋体" w:hAnsi="Times New Roman" w:cs="Times New Roman"/>
          <w:sz w:val="24"/>
          <w:szCs w:val="24"/>
          <w:lang w:eastAsia="zh-CN"/>
        </w:rPr>
      </w:pPr>
    </w:p>
    <w:tbl>
      <w:tblPr>
        <w:tblW w:w="10773" w:type="dxa"/>
        <w:tblInd w:w="108" w:type="dxa"/>
        <w:tblLook w:val="0000" w:firstRow="0" w:lastRow="0" w:firstColumn="0" w:lastColumn="0" w:noHBand="0" w:noVBand="0"/>
      </w:tblPr>
      <w:tblGrid>
        <w:gridCol w:w="10773"/>
      </w:tblGrid>
      <w:tr w:rsidR="005D0E60" w:rsidRPr="005D0E60" w:rsidTr="00CA2096">
        <w:trPr>
          <w:trHeight w:val="689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lastRenderedPageBreak/>
              <w:t>Applicant Self Statement</w:t>
            </w:r>
          </w:p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0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bCs/>
                <w:sz w:val="24"/>
                <w:szCs w:val="20"/>
              </w:rPr>
              <w:t>(A letter To the Selection to Recommend Yourself)</w:t>
            </w:r>
          </w:p>
        </w:tc>
      </w:tr>
      <w:tr w:rsidR="005D0E60" w:rsidRPr="005D0E60" w:rsidTr="00CA2096">
        <w:trPr>
          <w:trHeight w:val="285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1"/>
                <w:szCs w:val="21"/>
              </w:rPr>
            </w:pPr>
            <w:proofErr w:type="spellStart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>Self Recommendation</w:t>
            </w:r>
            <w:proofErr w:type="spellEnd"/>
            <w:r w:rsidRPr="005D0E60">
              <w:rPr>
                <w:rFonts w:ascii="Times New Roman" w:eastAsia="宋体" w:hAnsi="Times New Roman" w:cs="Times New Roman"/>
                <w:sz w:val="21"/>
                <w:szCs w:val="21"/>
              </w:rPr>
              <w:t xml:space="preserve"> (Less than 800 words)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CA2096">
        <w:trPr>
          <w:trHeight w:val="689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jc w:val="center"/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b/>
                <w:sz w:val="24"/>
                <w:szCs w:val="24"/>
                <w:lang w:eastAsia="zh-CN"/>
              </w:rPr>
              <w:t>Recommended letter by professor</w:t>
            </w:r>
          </w:p>
        </w:tc>
      </w:tr>
      <w:tr w:rsidR="005D0E60" w:rsidRPr="005D0E60" w:rsidTr="00CA2096">
        <w:trPr>
          <w:trHeight w:val="571"/>
        </w:trPr>
        <w:tc>
          <w:tcPr>
            <w:tcW w:w="107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Recommended professor basic data (Name/Position/Research directions)</w:t>
            </w:r>
          </w:p>
        </w:tc>
      </w:tr>
      <w:tr w:rsidR="005D0E60" w:rsidRPr="005D0E60" w:rsidTr="00CA2096">
        <w:trPr>
          <w:trHeight w:val="285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Default="005D0E60" w:rsidP="005D0E60">
            <w:pPr>
              <w:spacing w:after="0" w:line="240" w:lineRule="auto"/>
              <w:rPr>
                <w:rFonts w:ascii="Times New Roman" w:eastAsia="宋体" w:hAnsi="宋体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5D0E60" w:rsidRPr="005D0E60" w:rsidTr="00CA2096">
        <w:trPr>
          <w:trHeight w:val="631"/>
        </w:trPr>
        <w:tc>
          <w:tcPr>
            <w:tcW w:w="10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Recommended &amp; evaluated letter</w:t>
            </w:r>
            <w:r w:rsidRPr="005D0E60"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  <w:t>：</w:t>
            </w: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  <w:p w:rsidR="005D0E60" w:rsidRPr="005D0E60" w:rsidRDefault="005D0E60" w:rsidP="005D0E60">
            <w:pPr>
              <w:spacing w:after="0" w:line="240" w:lineRule="auto"/>
              <w:rPr>
                <w:rFonts w:ascii="Times New Roman" w:eastAsia="宋体" w:hAnsi="Times New Roman" w:cs="Times New Roman"/>
                <w:sz w:val="24"/>
                <w:szCs w:val="24"/>
                <w:lang w:eastAsia="zh-CN"/>
              </w:rPr>
            </w:pPr>
          </w:p>
        </w:tc>
      </w:tr>
    </w:tbl>
    <w:p w:rsidR="00FD7E49" w:rsidRDefault="00FD7E49">
      <w:pPr>
        <w:rPr>
          <w:noProof/>
          <w:lang w:eastAsia="zh-CN"/>
        </w:rPr>
      </w:pPr>
    </w:p>
    <w:sectPr w:rsidR="00FD7E49" w:rsidSect="005D0E6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05AD" w:rsidRDefault="004D05AD" w:rsidP="0007457C">
      <w:pPr>
        <w:spacing w:after="0" w:line="240" w:lineRule="auto"/>
      </w:pPr>
      <w:r>
        <w:separator/>
      </w:r>
    </w:p>
  </w:endnote>
  <w:endnote w:type="continuationSeparator" w:id="0">
    <w:p w:rsidR="004D05AD" w:rsidRDefault="004D05AD" w:rsidP="000745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254" w:rsidRDefault="002802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61312" behindDoc="0" locked="0" layoutInCell="1" allowOverlap="1" wp14:anchorId="50EA0095" wp14:editId="3C25305E">
          <wp:simplePos x="0" y="0"/>
          <wp:positionH relativeFrom="column">
            <wp:posOffset>-895350</wp:posOffset>
          </wp:positionH>
          <wp:positionV relativeFrom="paragraph">
            <wp:posOffset>96520</wp:posOffset>
          </wp:positionV>
          <wp:extent cx="7777480" cy="419735"/>
          <wp:effectExtent l="19050" t="0" r="0" b="0"/>
          <wp:wrapTopAndBottom/>
          <wp:docPr id="4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Footer"/>
    </w:pPr>
    <w:r w:rsidRPr="0007457C">
      <w:rPr>
        <w:noProof/>
        <w:lang w:eastAsia="zh-CN"/>
      </w:rPr>
      <w:drawing>
        <wp:anchor distT="0" distB="0" distL="114300" distR="114300" simplePos="0" relativeHeight="251665408" behindDoc="0" locked="0" layoutInCell="1" allowOverlap="1" wp14:anchorId="7BC2E801" wp14:editId="7F4B69EB">
          <wp:simplePos x="0" y="0"/>
          <wp:positionH relativeFrom="column">
            <wp:posOffset>-895350</wp:posOffset>
          </wp:positionH>
          <wp:positionV relativeFrom="paragraph">
            <wp:posOffset>83820</wp:posOffset>
          </wp:positionV>
          <wp:extent cx="7777480" cy="419735"/>
          <wp:effectExtent l="19050" t="0" r="0" b="0"/>
          <wp:wrapTopAndBottom/>
          <wp:docPr id="6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t="95828"/>
                  <a:stretch>
                    <a:fillRect/>
                  </a:stretch>
                </pic:blipFill>
                <pic:spPr>
                  <a:xfrm>
                    <a:off x="0" y="0"/>
                    <a:ext cx="7777480" cy="419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05AD" w:rsidRDefault="004D05AD" w:rsidP="0007457C">
      <w:pPr>
        <w:spacing w:after="0" w:line="240" w:lineRule="auto"/>
      </w:pPr>
      <w:r>
        <w:separator/>
      </w:r>
    </w:p>
  </w:footnote>
  <w:footnote w:type="continuationSeparator" w:id="0">
    <w:p w:rsidR="004D05AD" w:rsidRDefault="004D05AD" w:rsidP="000745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80254" w:rsidRDefault="002802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Header"/>
    </w:pPr>
  </w:p>
  <w:p w:rsidR="0007457C" w:rsidRDefault="0007457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457C" w:rsidRDefault="0007457C">
    <w:pPr>
      <w:pStyle w:val="Header"/>
    </w:pPr>
    <w:r w:rsidRPr="0007457C">
      <w:rPr>
        <w:noProof/>
        <w:lang w:eastAsia="zh-CN"/>
      </w:rPr>
      <w:drawing>
        <wp:anchor distT="0" distB="0" distL="114300" distR="114300" simplePos="0" relativeHeight="251663360" behindDoc="0" locked="0" layoutInCell="1" allowOverlap="1" wp14:anchorId="79BD50A0" wp14:editId="6ECAF917">
          <wp:simplePos x="0" y="0"/>
          <wp:positionH relativeFrom="column">
            <wp:posOffset>-895350</wp:posOffset>
          </wp:positionH>
          <wp:positionV relativeFrom="paragraph">
            <wp:posOffset>-383540</wp:posOffset>
          </wp:positionV>
          <wp:extent cx="7777480" cy="1556385"/>
          <wp:effectExtent l="19050" t="0" r="0" b="0"/>
          <wp:wrapTopAndBottom/>
          <wp:docPr id="5" name="Picture 0" descr="3100_Letterhead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100_Letterhead1-01.jpg"/>
                  <pic:cNvPicPr/>
                </pic:nvPicPr>
                <pic:blipFill>
                  <a:blip r:embed="rId1"/>
                  <a:srcRect b="84537"/>
                  <a:stretch>
                    <a:fillRect/>
                  </a:stretch>
                </pic:blipFill>
                <pic:spPr>
                  <a:xfrm>
                    <a:off x="0" y="0"/>
                    <a:ext cx="7777480" cy="1556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E60"/>
    <w:rsid w:val="0007457C"/>
    <w:rsid w:val="001948BB"/>
    <w:rsid w:val="00280254"/>
    <w:rsid w:val="003B0530"/>
    <w:rsid w:val="004D05AD"/>
    <w:rsid w:val="005D0E60"/>
    <w:rsid w:val="00A73A69"/>
    <w:rsid w:val="00CA2096"/>
    <w:rsid w:val="00FD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D476294B-E1A8-4DE6-87F4-417FE7502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7E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4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57C"/>
  </w:style>
  <w:style w:type="paragraph" w:styleId="Footer">
    <w:name w:val="footer"/>
    <w:basedOn w:val="Normal"/>
    <w:link w:val="FooterChar"/>
    <w:uiPriority w:val="99"/>
    <w:semiHidden/>
    <w:unhideWhenUsed/>
    <w:rsid w:val="000745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74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2012%20Novus%20Brand%20Architecture%2020121227\Letterhead%20and%20Envelope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77DAD3287F04096B7EA9D784D9E83" ma:contentTypeVersion="0" ma:contentTypeDescription="Create a new document." ma:contentTypeScope="" ma:versionID="fb9088dc59455675501b69d736cf83f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022916f55ab85163ee9a5069dec31d5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816ED38-5CC1-48C1-8479-7DC61CC3251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64E5FF3-6678-4CFD-A451-4979D8C50B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E6606D-33ED-479B-83B7-28375126C2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Letterhead.dotx</Template>
  <TotalTime>8</TotalTime>
  <Pages>3</Pages>
  <Words>354</Words>
  <Characters>2019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Novus International, Inc.</Company>
  <LinksUpToDate>false</LinksUpToDate>
  <CharactersWithSpaces>2369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Yu, Chen</dc:creator>
  <cp:lastModifiedBy>Wu, Yan</cp:lastModifiedBy>
  <cp:revision>3</cp:revision>
  <cp:lastPrinted>2012-02-09T18:28:00Z</cp:lastPrinted>
  <dcterms:created xsi:type="dcterms:W3CDTF">2013-01-10T05:56:00Z</dcterms:created>
  <dcterms:modified xsi:type="dcterms:W3CDTF">2017-04-13T05:44:00Z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0x01010022677DAD3287F04096B7EA9D784D9E83</vt:lpwstr>
  </property>
</Properties>
</file>